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"/>
        <w:gridCol w:w="816"/>
        <w:gridCol w:w="1067"/>
        <w:gridCol w:w="2761"/>
        <w:gridCol w:w="1679"/>
        <w:gridCol w:w="2400"/>
      </w:tblGrid>
      <w:tr w:rsidR="0090596C" w:rsidRPr="0090596C" w14:paraId="671F77C3" w14:textId="77777777" w:rsidTr="001276DC">
        <w:tc>
          <w:tcPr>
            <w:tcW w:w="5000" w:type="pct"/>
            <w:gridSpan w:val="6"/>
            <w:shd w:val="clear" w:color="auto" w:fill="F2B800"/>
          </w:tcPr>
          <w:p w14:paraId="7F07BE60" w14:textId="032F31F5" w:rsidR="00650259" w:rsidRPr="001276DC" w:rsidRDefault="001276DC" w:rsidP="0090596C">
            <w:pPr>
              <w:pStyle w:val="Heading1"/>
              <w:outlineLvl w:val="0"/>
              <w:rPr>
                <w:color w:val="000000" w:themeColor="text1"/>
              </w:rPr>
            </w:pPr>
            <w:r w:rsidRPr="001276DC">
              <w:rPr>
                <w:color w:val="000000" w:themeColor="text1"/>
              </w:rPr>
              <w:t>Company information</w:t>
            </w:r>
          </w:p>
        </w:tc>
      </w:tr>
      <w:tr w:rsidR="00650259" w:rsidRPr="00846B76" w14:paraId="6411BA9F" w14:textId="77777777" w:rsidTr="0090596C">
        <w:tc>
          <w:tcPr>
            <w:tcW w:w="1334" w:type="pct"/>
            <w:gridSpan w:val="3"/>
            <w:vAlign w:val="bottom"/>
          </w:tcPr>
          <w:p w14:paraId="3D425CAA" w14:textId="00A0139C" w:rsidR="00650259" w:rsidRPr="00846B76" w:rsidRDefault="001276DC" w:rsidP="0090596C">
            <w:pPr>
              <w:pStyle w:val="NormalIndent"/>
            </w:pPr>
            <w:r>
              <w:t>Company 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5E9C405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EF1EC61" w14:textId="77777777" w:rsidTr="001276DC">
        <w:trPr>
          <w:trHeight w:val="620"/>
        </w:trPr>
        <w:tc>
          <w:tcPr>
            <w:tcW w:w="1334" w:type="pct"/>
            <w:gridSpan w:val="3"/>
            <w:vAlign w:val="bottom"/>
          </w:tcPr>
          <w:p w14:paraId="1731588E" w14:textId="2EDED436" w:rsidR="00650259" w:rsidRPr="00846B76" w:rsidRDefault="001276DC" w:rsidP="0090596C">
            <w:pPr>
              <w:pStyle w:val="NormalIndent"/>
            </w:pPr>
            <w:r>
              <w:t>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B1EFD8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259F66C" w14:textId="77777777" w:rsidTr="0090596C">
        <w:tc>
          <w:tcPr>
            <w:tcW w:w="1334" w:type="pct"/>
            <w:gridSpan w:val="3"/>
            <w:vAlign w:val="bottom"/>
          </w:tcPr>
          <w:p w14:paraId="32061D21" w14:textId="0AFDA098" w:rsidR="00650259" w:rsidRPr="00846B76" w:rsidRDefault="001276DC" w:rsidP="0090596C">
            <w:pPr>
              <w:pStyle w:val="NormalIndent"/>
            </w:pPr>
            <w:r>
              <w:t>Title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F98574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50EB5F6" w14:textId="77777777" w:rsidTr="0090596C">
        <w:sdt>
          <w:sdtPr>
            <w:id w:val="572943512"/>
            <w:placeholder>
              <w:docPart w:val="83042A0A0BB04B5684A3A0AAC3FAED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504F51B8" w14:textId="77777777" w:rsidR="00650259" w:rsidRDefault="0090596C" w:rsidP="0090596C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DFEDA70" w14:textId="77777777" w:rsidR="00650259" w:rsidRPr="00846B76" w:rsidRDefault="00650259" w:rsidP="007F7B5D">
            <w:pPr>
              <w:spacing w:before="120"/>
            </w:pPr>
          </w:p>
        </w:tc>
        <w:bookmarkStart w:id="0" w:name="_GoBack"/>
        <w:bookmarkEnd w:id="0"/>
      </w:tr>
      <w:tr w:rsidR="00650259" w:rsidRPr="00846B76" w14:paraId="43260782" w14:textId="77777777" w:rsidTr="0090596C">
        <w:sdt>
          <w:sdtPr>
            <w:id w:val="-521243642"/>
            <w:placeholder>
              <w:docPart w:val="E1CAA07004C84E719D495E3631E7DCA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2067457B" w14:textId="77777777" w:rsidR="00650259" w:rsidRPr="00846B76" w:rsidRDefault="0090596C" w:rsidP="0090596C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4E1527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79117D1" w14:textId="77777777" w:rsidTr="0090596C">
        <w:sdt>
          <w:sdtPr>
            <w:id w:val="83577009"/>
            <w:placeholder>
              <w:docPart w:val="3C7E9B04C82E4DCE9DB04495B88825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24FAE35D" w14:textId="77777777" w:rsidR="00650259" w:rsidRPr="00846B76" w:rsidRDefault="0090596C" w:rsidP="0090596C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14:paraId="47F13828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FDB5465764224DD083C880A716793D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vAlign w:val="bottom"/>
              </w:tcPr>
              <w:p w14:paraId="0C043A6A" w14:textId="77777777" w:rsidR="00650259" w:rsidRPr="00846B76" w:rsidRDefault="0090596C" w:rsidP="0090596C">
                <w:r w:rsidRPr="0090596C">
                  <w:t>Alt Phone</w:t>
                </w:r>
              </w:p>
            </w:tc>
          </w:sdtContent>
        </w:sdt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14:paraId="1941ACD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5DB866A" w14:textId="77777777" w:rsidTr="0090596C">
        <w:sdt>
          <w:sdtPr>
            <w:id w:val="-965116832"/>
            <w:placeholder>
              <w:docPart w:val="1E611D4A601540F5BBCFBF52AE0ABD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644B60A0" w14:textId="77777777" w:rsidR="00650259" w:rsidRPr="00846B76" w:rsidRDefault="0090596C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AC6C0B4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1E9F9F8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01C08639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3E8AE3A9" w14:textId="77777777" w:rsidTr="001276DC">
        <w:tc>
          <w:tcPr>
            <w:tcW w:w="5000" w:type="pct"/>
            <w:gridSpan w:val="6"/>
            <w:shd w:val="clear" w:color="auto" w:fill="F2B800"/>
          </w:tcPr>
          <w:p w14:paraId="182780F5" w14:textId="5195EAD9" w:rsidR="00650259" w:rsidRPr="001276DC" w:rsidRDefault="001276DC" w:rsidP="0090596C">
            <w:pPr>
              <w:pStyle w:val="Heading1"/>
              <w:outlineLvl w:val="0"/>
              <w:rPr>
                <w:color w:val="000000" w:themeColor="text1"/>
              </w:rPr>
            </w:pPr>
            <w:r w:rsidRPr="001276DC">
              <w:rPr>
                <w:color w:val="000000" w:themeColor="text1"/>
              </w:rPr>
              <w:t>Employee Information</w:t>
            </w:r>
          </w:p>
        </w:tc>
      </w:tr>
      <w:tr w:rsidR="00650259" w:rsidRPr="00846B76" w14:paraId="715465B3" w14:textId="77777777" w:rsidTr="0090596C">
        <w:tc>
          <w:tcPr>
            <w:tcW w:w="1334" w:type="pct"/>
            <w:gridSpan w:val="3"/>
            <w:vAlign w:val="bottom"/>
          </w:tcPr>
          <w:p w14:paraId="714CAE1F" w14:textId="29050E87" w:rsidR="00650259" w:rsidRPr="00846B76" w:rsidRDefault="001276DC" w:rsidP="00F52451">
            <w:pPr>
              <w:pStyle w:val="NormalIndent"/>
            </w:pPr>
            <w:r>
              <w:t>Number of EMP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5C0D26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20CF059" w14:textId="77777777" w:rsidTr="0090596C">
        <w:tc>
          <w:tcPr>
            <w:tcW w:w="1334" w:type="pct"/>
            <w:gridSpan w:val="3"/>
            <w:vAlign w:val="bottom"/>
          </w:tcPr>
          <w:p w14:paraId="4DCE6B47" w14:textId="550149C0" w:rsidR="00650259" w:rsidRPr="00846B76" w:rsidRDefault="001276DC" w:rsidP="00F52451">
            <w:pPr>
              <w:pStyle w:val="NormalIndent"/>
            </w:pPr>
            <w:r>
              <w:t>Departments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F66853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E78FA69" w14:textId="77777777" w:rsidTr="0090596C">
        <w:tc>
          <w:tcPr>
            <w:tcW w:w="1334" w:type="pct"/>
            <w:gridSpan w:val="3"/>
            <w:vAlign w:val="bottom"/>
          </w:tcPr>
          <w:p w14:paraId="056D6905" w14:textId="3A66F1DE" w:rsidR="00650259" w:rsidRDefault="001276DC" w:rsidP="00F52451">
            <w:pPr>
              <w:pStyle w:val="NormalIndent"/>
            </w:pPr>
            <w:r>
              <w:t>Meeting Time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629166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D70D2D1" w14:textId="4F048B82" w:rsidR="00650259" w:rsidRDefault="001276DC" w:rsidP="00F52451">
            <w:r>
              <w:t>Package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5470D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1B2C95C" w14:textId="77777777" w:rsidTr="0090596C">
        <w:sdt>
          <w:sdtPr>
            <w:id w:val="1334104394"/>
            <w:placeholder>
              <w:docPart w:val="2018C69592814EF0B233D402A590A8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122B6AFC" w14:textId="77777777" w:rsidR="00650259" w:rsidRPr="00846B76" w:rsidRDefault="0090596C" w:rsidP="00F52451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6B3FB0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92ABD90" w14:textId="77777777" w:rsidTr="00F52451">
        <w:tc>
          <w:tcPr>
            <w:tcW w:w="769" w:type="pct"/>
            <w:gridSpan w:val="2"/>
            <w:vAlign w:val="bottom"/>
          </w:tcPr>
          <w:p w14:paraId="22E3ABA3" w14:textId="77777777" w:rsidR="00650259" w:rsidRPr="00846B76" w:rsidRDefault="00650259" w:rsidP="0090596C">
            <w:pPr>
              <w:spacing w:before="120"/>
              <w:ind w:left="698"/>
            </w:pPr>
            <w:r w:rsidRPr="00650259">
              <w:rPr>
                <w:sz w:val="36"/>
              </w:rPr>
              <w:sym w:font="Wingdings 2" w:char="F0A3"/>
            </w:r>
          </w:p>
        </w:tc>
        <w:tc>
          <w:tcPr>
            <w:tcW w:w="4231" w:type="pct"/>
            <w:gridSpan w:val="4"/>
            <w:vAlign w:val="bottom"/>
          </w:tcPr>
          <w:p w14:paraId="133C3E32" w14:textId="6D768512" w:rsidR="00650259" w:rsidRPr="00846B76" w:rsidRDefault="001276DC" w:rsidP="00F52451">
            <w:r>
              <w:t>Incentives</w:t>
            </w:r>
          </w:p>
        </w:tc>
      </w:tr>
      <w:tr w:rsidR="00650259" w:rsidRPr="00846B76" w14:paraId="51097E00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7B6F608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7E39ADBC" w14:textId="77777777" w:rsidTr="001276DC">
        <w:tc>
          <w:tcPr>
            <w:tcW w:w="5000" w:type="pct"/>
            <w:gridSpan w:val="6"/>
            <w:shd w:val="clear" w:color="auto" w:fill="F2B800"/>
          </w:tcPr>
          <w:p w14:paraId="7433B1D2" w14:textId="3884226A" w:rsidR="00650259" w:rsidRPr="001276DC" w:rsidRDefault="001276DC" w:rsidP="001276DC">
            <w:pPr>
              <w:pStyle w:val="Heading1"/>
              <w:tabs>
                <w:tab w:val="center" w:pos="4572"/>
              </w:tabs>
              <w:outlineLvl w:val="0"/>
              <w:rPr>
                <w:color w:val="000000" w:themeColor="text1"/>
              </w:rPr>
            </w:pPr>
            <w:bookmarkStart w:id="1" w:name="_Hlk521325947"/>
            <w:r w:rsidRPr="001276DC">
              <w:rPr>
                <w:color w:val="000000" w:themeColor="text1"/>
              </w:rPr>
              <w:t>Awards Payment option</w:t>
            </w:r>
            <w:r w:rsidRPr="001276DC">
              <w:rPr>
                <w:color w:val="000000" w:themeColor="text1"/>
              </w:rPr>
              <w:tab/>
            </w:r>
          </w:p>
        </w:tc>
      </w:tr>
      <w:bookmarkEnd w:id="1"/>
      <w:tr w:rsidR="00650259" w:rsidRPr="00846B76" w14:paraId="6582EA6F" w14:textId="77777777" w:rsidTr="0090596C">
        <w:tc>
          <w:tcPr>
            <w:tcW w:w="1334" w:type="pct"/>
            <w:gridSpan w:val="3"/>
            <w:vAlign w:val="bottom"/>
          </w:tcPr>
          <w:p w14:paraId="05CB0D98" w14:textId="06456346" w:rsidR="00650259" w:rsidRPr="00F52451" w:rsidRDefault="001276DC" w:rsidP="00F52451">
            <w:pPr>
              <w:pStyle w:val="NormalIndent"/>
            </w:pPr>
            <w:r>
              <w:t>Invoice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9D54347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11F1DC5" w14:textId="77777777" w:rsidTr="0090596C">
        <w:tc>
          <w:tcPr>
            <w:tcW w:w="1334" w:type="pct"/>
            <w:gridSpan w:val="3"/>
            <w:vAlign w:val="bottom"/>
          </w:tcPr>
          <w:p w14:paraId="6A6896E3" w14:textId="096B2398" w:rsidR="00650259" w:rsidRPr="00F52451" w:rsidRDefault="001276DC" w:rsidP="00F52451">
            <w:pPr>
              <w:pStyle w:val="NormalIndent"/>
            </w:pPr>
            <w:r>
              <w:t>Card on File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717840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4A66579" w14:textId="77777777" w:rsidTr="0090596C">
        <w:tc>
          <w:tcPr>
            <w:tcW w:w="1334" w:type="pct"/>
            <w:gridSpan w:val="3"/>
            <w:vAlign w:val="bottom"/>
          </w:tcPr>
          <w:p w14:paraId="41C5E555" w14:textId="5112446E" w:rsidR="00650259" w:rsidRPr="00F52451" w:rsidRDefault="001276DC" w:rsidP="00F52451">
            <w:pPr>
              <w:pStyle w:val="NormalIndent"/>
            </w:pPr>
            <w:r>
              <w:t>Check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FBD4C1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5B1DD903" w14:textId="2B14002B" w:rsidR="00650259" w:rsidRPr="00F52451" w:rsidRDefault="001276DC" w:rsidP="00F52451">
            <w:r>
              <w:t>Date for Gifts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1B2D52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861A417" w14:textId="77777777" w:rsidTr="0090596C">
        <w:tc>
          <w:tcPr>
            <w:tcW w:w="1334" w:type="pct"/>
            <w:gridSpan w:val="3"/>
            <w:vAlign w:val="bottom"/>
          </w:tcPr>
          <w:p w14:paraId="5E8FC61F" w14:textId="1A613E99" w:rsidR="00650259" w:rsidRPr="00F52451" w:rsidRDefault="001276DC" w:rsidP="00F52451">
            <w:pPr>
              <w:pStyle w:val="NormalIndent"/>
            </w:pPr>
            <w:proofErr w:type="spellStart"/>
            <w:r>
              <w:t>Siganature</w:t>
            </w:r>
            <w:proofErr w:type="spellEnd"/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CB07412" w14:textId="77777777" w:rsidR="00650259" w:rsidRPr="00846B76" w:rsidRDefault="00650259" w:rsidP="007F7B5D">
            <w:pPr>
              <w:spacing w:before="120"/>
            </w:pPr>
          </w:p>
        </w:tc>
      </w:tr>
      <w:tr w:rsidR="00E677FE" w:rsidRPr="00846B76" w14:paraId="40F1143E" w14:textId="77777777" w:rsidTr="007F7B5D">
        <w:tc>
          <w:tcPr>
            <w:tcW w:w="769" w:type="pct"/>
            <w:gridSpan w:val="2"/>
            <w:vAlign w:val="bottom"/>
          </w:tcPr>
          <w:p w14:paraId="44E0E01F" w14:textId="768A2AFF" w:rsidR="00E677FE" w:rsidRPr="00650259" w:rsidRDefault="00E677FE" w:rsidP="0090596C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31" w:type="pct"/>
            <w:gridSpan w:val="4"/>
            <w:vAlign w:val="bottom"/>
          </w:tcPr>
          <w:p w14:paraId="0202CFF8" w14:textId="503403FF" w:rsidR="001276DC" w:rsidRDefault="001276DC" w:rsidP="007F7B5D">
            <w:pPr>
              <w:spacing w:before="120"/>
            </w:pPr>
          </w:p>
        </w:tc>
      </w:tr>
      <w:tr w:rsidR="00650259" w:rsidRPr="00846B76" w14:paraId="153870C3" w14:textId="77777777" w:rsidTr="007F7B5D">
        <w:tc>
          <w:tcPr>
            <w:tcW w:w="1334" w:type="pct"/>
            <w:gridSpan w:val="3"/>
            <w:vAlign w:val="bottom"/>
          </w:tcPr>
          <w:p w14:paraId="7BA25C5F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1EBEB528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59D5A48E" w14:textId="77777777" w:rsidTr="0090596C">
        <w:tc>
          <w:tcPr>
            <w:tcW w:w="337" w:type="pct"/>
            <w:vAlign w:val="bottom"/>
          </w:tcPr>
          <w:p w14:paraId="314AA948" w14:textId="55B7B995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4663" w:type="pct"/>
            <w:gridSpan w:val="5"/>
            <w:vAlign w:val="bottom"/>
          </w:tcPr>
          <w:p w14:paraId="184CEABA" w14:textId="168DEA1E" w:rsidR="00E677FE" w:rsidRPr="00E677FE" w:rsidRDefault="00E677FE" w:rsidP="00F52451">
            <w:pPr>
              <w:spacing w:before="120"/>
            </w:pPr>
          </w:p>
        </w:tc>
      </w:tr>
    </w:tbl>
    <w:p w14:paraId="7416C442" w14:textId="045777CD" w:rsidR="00CE6104" w:rsidRDefault="00CE6104" w:rsidP="00E677FE">
      <w:pPr>
        <w:spacing w:after="0"/>
        <w:rPr>
          <w:sz w:val="12"/>
          <w:szCs w:val="16"/>
        </w:rPr>
      </w:pPr>
    </w:p>
    <w:p w14:paraId="2A9BB1D1" w14:textId="32015733" w:rsidR="001276DC" w:rsidRPr="001276DC" w:rsidRDefault="001276DC" w:rsidP="001276DC">
      <w:pPr>
        <w:rPr>
          <w:sz w:val="12"/>
          <w:szCs w:val="16"/>
        </w:rPr>
      </w:pPr>
    </w:p>
    <w:p w14:paraId="787B02CF" w14:textId="4673C979" w:rsidR="001276DC" w:rsidRDefault="001276DC" w:rsidP="001276DC">
      <w:pPr>
        <w:rPr>
          <w:sz w:val="12"/>
          <w:szCs w:val="16"/>
        </w:rPr>
      </w:pPr>
    </w:p>
    <w:p w14:paraId="63050B36" w14:textId="77777777" w:rsidR="001276DC" w:rsidRPr="001276DC" w:rsidRDefault="001276DC" w:rsidP="001276DC">
      <w:pPr>
        <w:rPr>
          <w:sz w:val="12"/>
          <w:szCs w:val="16"/>
        </w:rPr>
      </w:pPr>
    </w:p>
    <w:p w14:paraId="1A65978D" w14:textId="77777777" w:rsidR="001276DC" w:rsidRPr="001276DC" w:rsidRDefault="001276DC" w:rsidP="001276DC">
      <w:pPr>
        <w:rPr>
          <w:sz w:val="12"/>
          <w:szCs w:val="16"/>
        </w:rPr>
      </w:pPr>
    </w:p>
    <w:p w14:paraId="5985CB4D" w14:textId="77777777" w:rsidR="001276DC" w:rsidRPr="001276DC" w:rsidRDefault="001276DC" w:rsidP="001276DC">
      <w:pPr>
        <w:rPr>
          <w:sz w:val="12"/>
          <w:szCs w:val="16"/>
        </w:rPr>
      </w:pPr>
    </w:p>
    <w:p w14:paraId="51F20643" w14:textId="77777777" w:rsidR="001276DC" w:rsidRPr="001276DC" w:rsidRDefault="001276DC" w:rsidP="001276DC">
      <w:pPr>
        <w:rPr>
          <w:sz w:val="12"/>
          <w:szCs w:val="16"/>
        </w:rPr>
      </w:pPr>
    </w:p>
    <w:p w14:paraId="6A8D5CA9" w14:textId="77777777" w:rsidR="001276DC" w:rsidRPr="001276DC" w:rsidRDefault="001276DC" w:rsidP="001276DC">
      <w:pPr>
        <w:rPr>
          <w:sz w:val="12"/>
          <w:szCs w:val="16"/>
        </w:rPr>
      </w:pPr>
    </w:p>
    <w:sectPr w:rsidR="001276DC" w:rsidRPr="001276DC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571F9" w14:textId="77777777" w:rsidR="00DB2FA6" w:rsidRDefault="00DB2FA6" w:rsidP="00650259">
      <w:pPr>
        <w:spacing w:after="0" w:line="240" w:lineRule="auto"/>
      </w:pPr>
      <w:r>
        <w:separator/>
      </w:r>
    </w:p>
  </w:endnote>
  <w:endnote w:type="continuationSeparator" w:id="0">
    <w:p w14:paraId="15D8CFE5" w14:textId="77777777" w:rsidR="00DB2FA6" w:rsidRDefault="00DB2FA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9AD5732-9C4F-44AD-8212-F97D3202BA8D}"/>
    <w:embedBold r:id="rId2" w:fontKey="{5FAE433A-81EC-4A8A-A2C3-50CCBC84F25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58B59E8-4CD6-4511-BC0A-B5B3733C7754}"/>
    <w:embedBold r:id="rId4" w:fontKey="{564B6A0F-9E75-4B41-8370-29A278311D07}"/>
    <w:embedItalic r:id="rId5" w:fontKey="{AE939E20-BA12-41BD-8491-5EA087BCDE5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0CFA718-5841-45EA-9646-793AFAABCCD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9B41EEF-5B4C-415D-9BD6-F79720E6ED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1276DC" w:rsidRPr="007F7B5D" w14:paraId="45F01317" w14:textId="77777777" w:rsidTr="00C4167A">
      <w:tc>
        <w:tcPr>
          <w:tcW w:w="4675" w:type="dxa"/>
          <w:vAlign w:val="center"/>
        </w:tcPr>
        <w:p w14:paraId="407D5EE4" w14:textId="7E88D035" w:rsidR="007F7B5D" w:rsidRPr="007F7B5D" w:rsidRDefault="001276DC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ERA Employees</w:t>
          </w:r>
        </w:p>
      </w:tc>
      <w:tc>
        <w:tcPr>
          <w:tcW w:w="4675" w:type="dxa"/>
          <w:vAlign w:val="center"/>
        </w:tcPr>
        <w:p w14:paraId="24AE1889" w14:textId="7795B54F" w:rsidR="007F7B5D" w:rsidRPr="007F7B5D" w:rsidRDefault="001276DC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2100371C" wp14:editId="03EE9ADF">
                <wp:extent cx="923925" cy="8382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4021" cy="89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6193299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3FD54" w14:textId="77777777" w:rsidR="00DB2FA6" w:rsidRDefault="00DB2FA6" w:rsidP="00650259">
      <w:pPr>
        <w:spacing w:after="0" w:line="240" w:lineRule="auto"/>
      </w:pPr>
      <w:r>
        <w:separator/>
      </w:r>
    </w:p>
  </w:footnote>
  <w:footnote w:type="continuationSeparator" w:id="0">
    <w:p w14:paraId="6CB0B2DB" w14:textId="77777777" w:rsidR="00DB2FA6" w:rsidRDefault="00DB2FA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1276DC" w14:paraId="5BEAEF78" w14:textId="77777777" w:rsidTr="0090596C">
      <w:trPr>
        <w:trHeight w:val="990"/>
      </w:trPr>
      <w:tc>
        <w:tcPr>
          <w:tcW w:w="1350" w:type="dxa"/>
          <w:vAlign w:val="center"/>
        </w:tcPr>
        <w:p w14:paraId="78AC8F4A" w14:textId="28014C6D" w:rsidR="0090596C" w:rsidRDefault="001276DC" w:rsidP="0090596C">
          <w:pPr>
            <w:pStyle w:val="Header"/>
            <w:ind w:left="-108"/>
          </w:pPr>
          <w:bookmarkStart w:id="2" w:name="_Hlk521325785"/>
          <w:r>
            <w:drawing>
              <wp:inline distT="0" distB="0" distL="0" distR="0" wp14:anchorId="24C90EAF" wp14:editId="0B0EE127">
                <wp:extent cx="714375" cy="685234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0828" cy="710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F02079E" w14:textId="62758963" w:rsidR="0090596C" w:rsidRPr="001276DC" w:rsidRDefault="001276DC" w:rsidP="0090596C">
          <w:pPr>
            <w:pStyle w:val="Header"/>
            <w:rPr>
              <w:color w:val="000000" w:themeColor="text1"/>
            </w:rPr>
          </w:pPr>
          <w:r w:rsidRPr="001276DC">
            <w:rPr>
              <w:color w:val="000000" w:themeColor="text1"/>
            </w:rPr>
            <w:t>New Client Registration</w:t>
          </w:r>
        </w:p>
      </w:tc>
    </w:tr>
    <w:bookmarkEnd w:id="2"/>
  </w:tbl>
  <w:p w14:paraId="5EF1BBD6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6DC"/>
    <w:rsid w:val="000456E1"/>
    <w:rsid w:val="00052382"/>
    <w:rsid w:val="0006568A"/>
    <w:rsid w:val="00076F0F"/>
    <w:rsid w:val="00084253"/>
    <w:rsid w:val="000D1F49"/>
    <w:rsid w:val="001276DC"/>
    <w:rsid w:val="001727CA"/>
    <w:rsid w:val="002928D0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2FA6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2667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tte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3042A0A0BB04B5684A3A0AAC3FAE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DD9DC-2B90-4822-863A-326E809E9C00}"/>
      </w:docPartPr>
      <w:docPartBody>
        <w:p w:rsidR="00000000" w:rsidRDefault="00AB22B4">
          <w:pPr>
            <w:pStyle w:val="83042A0A0BB04B5684A3A0AAC3FAED18"/>
          </w:pPr>
          <w:r w:rsidRPr="0090596C">
            <w:t>Address</w:t>
          </w:r>
        </w:p>
      </w:docPartBody>
    </w:docPart>
    <w:docPart>
      <w:docPartPr>
        <w:name w:val="E1CAA07004C84E719D495E3631E7D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B53F-C4E7-4185-AF19-5800694A6E9F}"/>
      </w:docPartPr>
      <w:docPartBody>
        <w:p w:rsidR="00000000" w:rsidRDefault="00AB22B4">
          <w:pPr>
            <w:pStyle w:val="E1CAA07004C84E719D495E3631E7DCA6"/>
          </w:pPr>
          <w:r w:rsidRPr="0090596C">
            <w:t>City/State/Zip</w:t>
          </w:r>
        </w:p>
      </w:docPartBody>
    </w:docPart>
    <w:docPart>
      <w:docPartPr>
        <w:name w:val="3C7E9B04C82E4DCE9DB04495B8882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11615-C8B7-47B6-A2BB-E8D043B8B6F5}"/>
      </w:docPartPr>
      <w:docPartBody>
        <w:p w:rsidR="00000000" w:rsidRDefault="00AB22B4">
          <w:pPr>
            <w:pStyle w:val="3C7E9B04C82E4DCE9DB04495B88825FC"/>
          </w:pPr>
          <w:r w:rsidRPr="0090596C">
            <w:t>Phone</w:t>
          </w:r>
        </w:p>
      </w:docPartBody>
    </w:docPart>
    <w:docPart>
      <w:docPartPr>
        <w:name w:val="FDB5465764224DD083C880A716793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FC85A-7B2F-4404-AB33-270085B7209A}"/>
      </w:docPartPr>
      <w:docPartBody>
        <w:p w:rsidR="00000000" w:rsidRDefault="00AB22B4">
          <w:pPr>
            <w:pStyle w:val="FDB5465764224DD083C880A716793DA8"/>
          </w:pPr>
          <w:r w:rsidRPr="0090596C">
            <w:t>Alt Phone</w:t>
          </w:r>
        </w:p>
      </w:docPartBody>
    </w:docPart>
    <w:docPart>
      <w:docPartPr>
        <w:name w:val="1E611D4A601540F5BBCFBF52AE0AB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E5264-AC1A-481C-BFDA-4A01663A4373}"/>
      </w:docPartPr>
      <w:docPartBody>
        <w:p w:rsidR="00000000" w:rsidRDefault="00AB22B4">
          <w:pPr>
            <w:pStyle w:val="1E611D4A601540F5BBCFBF52AE0ABDAC"/>
          </w:pPr>
          <w:r w:rsidRPr="0090596C">
            <w:t>Email</w:t>
          </w:r>
        </w:p>
      </w:docPartBody>
    </w:docPart>
    <w:docPart>
      <w:docPartPr>
        <w:name w:val="2018C69592814EF0B233D402A590A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A2EF3-89D6-4BD6-A394-F14AE6679B4A}"/>
      </w:docPartPr>
      <w:docPartBody>
        <w:p w:rsidR="00000000" w:rsidRDefault="00AB22B4">
          <w:pPr>
            <w:pStyle w:val="2018C69592814EF0B233D402A590A862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2B4"/>
    <w:rsid w:val="00AB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460650C347432FBA1A85F6E7585C70">
    <w:name w:val="7F460650C347432FBA1A85F6E7585C70"/>
  </w:style>
  <w:style w:type="paragraph" w:customStyle="1" w:styleId="2239A9496C144845B568AD2254A084B0">
    <w:name w:val="2239A9496C144845B568AD2254A084B0"/>
  </w:style>
  <w:style w:type="paragraph" w:customStyle="1" w:styleId="44FDF4E7B63A494992FAB05B55A48B36">
    <w:name w:val="44FDF4E7B63A494992FAB05B55A48B36"/>
  </w:style>
  <w:style w:type="paragraph" w:customStyle="1" w:styleId="83042A0A0BB04B5684A3A0AAC3FAED18">
    <w:name w:val="83042A0A0BB04B5684A3A0AAC3FAED18"/>
  </w:style>
  <w:style w:type="paragraph" w:customStyle="1" w:styleId="E1CAA07004C84E719D495E3631E7DCA6">
    <w:name w:val="E1CAA07004C84E719D495E3631E7DCA6"/>
  </w:style>
  <w:style w:type="paragraph" w:customStyle="1" w:styleId="3C7E9B04C82E4DCE9DB04495B88825FC">
    <w:name w:val="3C7E9B04C82E4DCE9DB04495B88825FC"/>
  </w:style>
  <w:style w:type="paragraph" w:customStyle="1" w:styleId="FDB5465764224DD083C880A716793DA8">
    <w:name w:val="FDB5465764224DD083C880A716793DA8"/>
  </w:style>
  <w:style w:type="paragraph" w:customStyle="1" w:styleId="1E611D4A601540F5BBCFBF52AE0ABDAC">
    <w:name w:val="1E611D4A601540F5BBCFBF52AE0ABDAC"/>
  </w:style>
  <w:style w:type="paragraph" w:customStyle="1" w:styleId="6B88D89DC28C410BA3F8C39886C21F49">
    <w:name w:val="6B88D89DC28C410BA3F8C39886C21F49"/>
  </w:style>
  <w:style w:type="paragraph" w:customStyle="1" w:styleId="87AA6490FDBB4127A2604EA5ACE53BD8">
    <w:name w:val="87AA6490FDBB4127A2604EA5ACE53BD8"/>
  </w:style>
  <w:style w:type="paragraph" w:customStyle="1" w:styleId="01A41043D07049B893A8685F0FFBE37C">
    <w:name w:val="01A41043D07049B893A8685F0FFBE37C"/>
  </w:style>
  <w:style w:type="paragraph" w:customStyle="1" w:styleId="9264E7FA3B244213BC73091B01496D10">
    <w:name w:val="9264E7FA3B244213BC73091B01496D10"/>
  </w:style>
  <w:style w:type="paragraph" w:customStyle="1" w:styleId="9D46028BF129419580611DFCB5E67DE0">
    <w:name w:val="9D46028BF129419580611DFCB5E67DE0"/>
  </w:style>
  <w:style w:type="paragraph" w:customStyle="1" w:styleId="2018C69592814EF0B233D402A590A862">
    <w:name w:val="2018C69592814EF0B233D402A590A862"/>
  </w:style>
  <w:style w:type="paragraph" w:customStyle="1" w:styleId="9EBC36C90FF04F14B53BBD8486C24A97">
    <w:name w:val="9EBC36C90FF04F14B53BBD8486C24A97"/>
  </w:style>
  <w:style w:type="paragraph" w:customStyle="1" w:styleId="01568C6FBA5942B88D86D0E6056E0779">
    <w:name w:val="01568C6FBA5942B88D86D0E6056E077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10D11A64F344E248F3B8E49D85D64BA">
    <w:name w:val="610D11A64F344E248F3B8E49D85D64BA"/>
  </w:style>
  <w:style w:type="paragraph" w:customStyle="1" w:styleId="FC987A6513B6429A9E7222A43EAF2F4E">
    <w:name w:val="FC987A6513B6429A9E7222A43EAF2F4E"/>
  </w:style>
  <w:style w:type="paragraph" w:customStyle="1" w:styleId="BC27836054C44DA5816153F3A23AAE70">
    <w:name w:val="BC27836054C44DA5816153F3A23AAE70"/>
  </w:style>
  <w:style w:type="paragraph" w:customStyle="1" w:styleId="0E5716EC1E1B4E3CB399C3A070BDC97F">
    <w:name w:val="0E5716EC1E1B4E3CB399C3A070BDC97F"/>
  </w:style>
  <w:style w:type="paragraph" w:customStyle="1" w:styleId="7CC8E6886FE142E49387E26C4AE1F17A">
    <w:name w:val="7CC8E6886FE142E49387E26C4AE1F17A"/>
  </w:style>
  <w:style w:type="paragraph" w:customStyle="1" w:styleId="502424DB12B04F7A811C366C994BC72C">
    <w:name w:val="502424DB12B04F7A811C366C994BC72C"/>
  </w:style>
  <w:style w:type="paragraph" w:customStyle="1" w:styleId="70DEF4DE23BA42DCABCAB05D5D078A8C">
    <w:name w:val="70DEF4DE23BA42DCABCAB05D5D078A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2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2019-06-27T20:03:00Z</dcterms:created>
  <dcterms:modified xsi:type="dcterms:W3CDTF">2019-06-27T20:12:00Z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