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846B76" w14:paraId="08ADE2AD" w14:textId="77777777" w:rsidTr="009A07B6">
        <w:tc>
          <w:tcPr>
            <w:tcW w:w="5000" w:type="pct"/>
            <w:gridSpan w:val="5"/>
            <w:shd w:val="clear" w:color="auto" w:fill="FFC000"/>
            <w:vAlign w:val="bottom"/>
          </w:tcPr>
          <w:p w14:paraId="4E3CAC61" w14:textId="11C4841B" w:rsidR="000172E5" w:rsidRPr="00846B76" w:rsidRDefault="009A07B6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Member Info</w:t>
            </w:r>
          </w:p>
        </w:tc>
      </w:tr>
      <w:tr w:rsidR="000172E5" w:rsidRPr="00846B76" w14:paraId="43A540B9" w14:textId="77777777" w:rsidTr="006145D8">
        <w:bookmarkStart w:id="0" w:name="_GoBack" w:colFirst="2" w:colLast="2" w:displacedByCustomXml="next"/>
        <w:sdt>
          <w:sdtPr>
            <w:id w:val="1621259925"/>
            <w:placeholder>
              <w:docPart w:val="22860878370640B48D8DD21DCBEE0B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1DDCDBC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52A5255" w14:textId="77777777" w:rsidR="000172E5" w:rsidRPr="00846B76" w:rsidRDefault="000172E5" w:rsidP="00311D4F"/>
        </w:tc>
      </w:tr>
      <w:tr w:rsidR="000172E5" w:rsidRPr="00846B76" w14:paraId="3356189D" w14:textId="77777777" w:rsidTr="006145D8">
        <w:bookmarkEnd w:id="0" w:displacedByCustomXml="next"/>
        <w:sdt>
          <w:sdtPr>
            <w:id w:val="-1470592894"/>
            <w:placeholder>
              <w:docPart w:val="2392EE8209384E27A715193B0C0D33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5B0DBBD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EAB607" w14:textId="77777777" w:rsidR="000172E5" w:rsidRPr="00846B76" w:rsidRDefault="000172E5" w:rsidP="00311D4F"/>
        </w:tc>
      </w:tr>
      <w:tr w:rsidR="000172E5" w:rsidRPr="00846B76" w14:paraId="47AC8C78" w14:textId="77777777" w:rsidTr="006145D8">
        <w:sdt>
          <w:sdtPr>
            <w:id w:val="946660661"/>
            <w:placeholder>
              <w:docPart w:val="1C5714C88A0742FEA10BAAC1A61263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8FB125C" w14:textId="77777777" w:rsidR="000172E5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FC064D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98A7843" w14:textId="4C6169CD" w:rsidR="000172E5" w:rsidRDefault="009A07B6" w:rsidP="00311D4F">
            <w:r>
              <w:t>Position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347656" w14:textId="77777777" w:rsidR="000172E5" w:rsidRPr="00846B76" w:rsidRDefault="000172E5" w:rsidP="00311D4F"/>
        </w:tc>
      </w:tr>
      <w:tr w:rsidR="000172E5" w:rsidRPr="00846B76" w14:paraId="60E29378" w14:textId="77777777" w:rsidTr="006145D8">
        <w:sdt>
          <w:sdtPr>
            <w:id w:val="1334104394"/>
            <w:placeholder>
              <w:docPart w:val="4000B73865D64869B5A44C4954D46A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195BF85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8E128AF" w14:textId="77777777" w:rsidR="000172E5" w:rsidRPr="00846B76" w:rsidRDefault="000172E5" w:rsidP="00311D4F"/>
        </w:tc>
      </w:tr>
      <w:tr w:rsidR="000172E5" w:rsidRPr="00846B76" w14:paraId="116BFCB1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F4050E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98688FF" w14:textId="77777777" w:rsidTr="009A07B6">
        <w:tc>
          <w:tcPr>
            <w:tcW w:w="5000" w:type="pct"/>
            <w:gridSpan w:val="5"/>
            <w:shd w:val="clear" w:color="auto" w:fill="F2B800"/>
            <w:vAlign w:val="bottom"/>
          </w:tcPr>
          <w:p w14:paraId="76C9DF40" w14:textId="60A88DF6" w:rsidR="000172E5" w:rsidRPr="00846B76" w:rsidRDefault="009A07B6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Cont..</w:t>
            </w:r>
          </w:p>
        </w:tc>
      </w:tr>
      <w:tr w:rsidR="000172E5" w:rsidRPr="00846B76" w14:paraId="382CB48E" w14:textId="77777777" w:rsidTr="006145D8">
        <w:tc>
          <w:tcPr>
            <w:tcW w:w="1334" w:type="pct"/>
            <w:vAlign w:val="bottom"/>
          </w:tcPr>
          <w:p w14:paraId="79426418" w14:textId="3B8350EB" w:rsidR="000172E5" w:rsidRPr="00846B76" w:rsidRDefault="009A07B6" w:rsidP="00311D4F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306D52C" w14:textId="77777777" w:rsidR="000172E5" w:rsidRPr="00846B76" w:rsidRDefault="000172E5" w:rsidP="00311D4F"/>
        </w:tc>
      </w:tr>
      <w:tr w:rsidR="000172E5" w:rsidRPr="00846B76" w14:paraId="6AAF1819" w14:textId="77777777" w:rsidTr="006145D8">
        <w:tc>
          <w:tcPr>
            <w:tcW w:w="1334" w:type="pct"/>
            <w:vAlign w:val="bottom"/>
          </w:tcPr>
          <w:p w14:paraId="26176E93" w14:textId="50142529" w:rsidR="000172E5" w:rsidRPr="00846B76" w:rsidRDefault="009A07B6" w:rsidP="00311D4F">
            <w:pPr>
              <w:pStyle w:val="NormalIndent"/>
            </w:pPr>
            <w:r>
              <w:t>Favorite Color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F9D6B7" w14:textId="77777777" w:rsidR="000172E5" w:rsidRPr="00846B76" w:rsidRDefault="000172E5" w:rsidP="00311D4F"/>
        </w:tc>
      </w:tr>
      <w:tr w:rsidR="000172E5" w:rsidRPr="00846B76" w14:paraId="1A610397" w14:textId="77777777" w:rsidTr="006145D8">
        <w:tc>
          <w:tcPr>
            <w:tcW w:w="1334" w:type="pct"/>
            <w:vAlign w:val="bottom"/>
          </w:tcPr>
          <w:p w14:paraId="5A3C6D64" w14:textId="5B94392A" w:rsidR="000172E5" w:rsidRPr="00846B76" w:rsidRDefault="009A07B6" w:rsidP="00311D4F">
            <w:pPr>
              <w:pStyle w:val="NormalIndent"/>
            </w:pPr>
            <w:r>
              <w:t>Hobbies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3D8E43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6387809F" w14:textId="0E6F749F" w:rsidR="000172E5" w:rsidRPr="00846B76" w:rsidRDefault="009A07B6" w:rsidP="00311D4F">
            <w:r>
              <w:t>Favorite Food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5E3D42" w14:textId="77777777" w:rsidR="000172E5" w:rsidRPr="00846B76" w:rsidRDefault="000172E5" w:rsidP="00311D4F"/>
        </w:tc>
      </w:tr>
      <w:tr w:rsidR="000172E5" w:rsidRPr="00846B76" w14:paraId="0B20538C" w14:textId="77777777" w:rsidTr="006145D8">
        <w:tc>
          <w:tcPr>
            <w:tcW w:w="1334" w:type="pct"/>
            <w:vAlign w:val="bottom"/>
          </w:tcPr>
          <w:p w14:paraId="16D37FF0" w14:textId="77A6D983" w:rsidR="000172E5" w:rsidRPr="00846B76" w:rsidRDefault="009A07B6" w:rsidP="00311D4F">
            <w:pPr>
              <w:pStyle w:val="NormalIndent"/>
            </w:pPr>
            <w:r>
              <w:t>Goal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DFE9FC" w14:textId="77777777" w:rsidR="000172E5" w:rsidRPr="00846B76" w:rsidRDefault="000172E5" w:rsidP="00311D4F"/>
        </w:tc>
      </w:tr>
      <w:tr w:rsidR="000172E5" w:rsidRPr="00846B76" w14:paraId="10889E1F" w14:textId="77777777" w:rsidTr="006145D8">
        <w:tc>
          <w:tcPr>
            <w:tcW w:w="1334" w:type="pct"/>
            <w:vAlign w:val="bottom"/>
          </w:tcPr>
          <w:p w14:paraId="7231E40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7F057C9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67C7E194" w14:textId="77777777" w:rsidTr="006145D8">
        <w:tc>
          <w:tcPr>
            <w:tcW w:w="1345" w:type="pct"/>
            <w:gridSpan w:val="2"/>
            <w:vAlign w:val="bottom"/>
          </w:tcPr>
          <w:p w14:paraId="6426BDD6" w14:textId="7F6E4139" w:rsidR="000172E5" w:rsidRPr="00846B76" w:rsidRDefault="009A07B6" w:rsidP="00311D4F">
            <w:r>
              <w:t>Member Signature: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3D4DABE2" w14:textId="77777777" w:rsidR="000172E5" w:rsidRPr="00846B76" w:rsidRDefault="000172E5" w:rsidP="00311D4F"/>
        </w:tc>
      </w:tr>
    </w:tbl>
    <w:p w14:paraId="7A25DADB" w14:textId="77777777" w:rsidR="000172E5" w:rsidRPr="0006568A" w:rsidRDefault="000172E5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EE2F9" w14:textId="77777777" w:rsidR="007A2A4F" w:rsidRDefault="007A2A4F" w:rsidP="000172E5">
      <w:pPr>
        <w:spacing w:after="0" w:line="240" w:lineRule="auto"/>
      </w:pPr>
      <w:r>
        <w:separator/>
      </w:r>
    </w:p>
  </w:endnote>
  <w:endnote w:type="continuationSeparator" w:id="0">
    <w:p w14:paraId="18AD9BA2" w14:textId="77777777" w:rsidR="007A2A4F" w:rsidRDefault="007A2A4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3ECEF13-8FBD-4F11-9019-08C5C8D6005A}"/>
    <w:embedBold r:id="rId2" w:fontKey="{94FDE8C9-0A7D-4E81-87FE-139BB688BF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D149AE0-4932-4ADE-88EB-478A68310FE7}"/>
    <w:embedBold r:id="rId4" w:fontKey="{EFAD5EB0-465E-4141-AD8C-C588141F12AB}"/>
    <w:embedItalic r:id="rId5" w:fontKey="{59A6094C-E278-4682-A68D-697B57B1831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056191E-6269-4AA8-9FCF-458CB999DF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9E1064" w14:textId="77777777" w:rsidTr="00C4167A">
      <w:tc>
        <w:tcPr>
          <w:tcW w:w="4675" w:type="dxa"/>
          <w:vAlign w:val="center"/>
        </w:tcPr>
        <w:p w14:paraId="2D0F7417" w14:textId="4D1AAF03" w:rsidR="00311D4F" w:rsidRPr="00311D4F" w:rsidRDefault="00A55A51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ERA Employees</w:t>
          </w:r>
        </w:p>
      </w:tc>
      <w:tc>
        <w:tcPr>
          <w:tcW w:w="4675" w:type="dxa"/>
          <w:vAlign w:val="center"/>
        </w:tcPr>
        <w:p w14:paraId="44E5669B" w14:textId="3A3DD65F" w:rsidR="00311D4F" w:rsidRPr="00311D4F" w:rsidRDefault="00A55A51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58240" behindDoc="1" locked="0" layoutInCell="1" allowOverlap="1" wp14:anchorId="7C9FCCF8" wp14:editId="238D4F04">
                <wp:simplePos x="0" y="0"/>
                <wp:positionH relativeFrom="column">
                  <wp:posOffset>2182495</wp:posOffset>
                </wp:positionH>
                <wp:positionV relativeFrom="paragraph">
                  <wp:posOffset>130810</wp:posOffset>
                </wp:positionV>
                <wp:extent cx="642620" cy="618837"/>
                <wp:effectExtent l="0" t="0" r="5080" b="0"/>
                <wp:wrapTight wrapText="bothSides">
                  <wp:wrapPolygon edited="0">
                    <wp:start x="6403" y="1996"/>
                    <wp:lineTo x="640" y="11310"/>
                    <wp:lineTo x="640" y="12641"/>
                    <wp:lineTo x="3202" y="13971"/>
                    <wp:lineTo x="2561" y="16632"/>
                    <wp:lineTo x="3842" y="19294"/>
                    <wp:lineTo x="18569" y="19294"/>
                    <wp:lineTo x="21130" y="16632"/>
                    <wp:lineTo x="21130" y="13971"/>
                    <wp:lineTo x="17929" y="5988"/>
                    <wp:lineTo x="16648" y="1996"/>
                    <wp:lineTo x="6403" y="1996"/>
                  </wp:wrapPolygon>
                </wp:wrapTight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620" cy="618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DE79C20" w14:textId="1BF9C0EE" w:rsidR="006145D8" w:rsidRDefault="00A55A51" w:rsidP="00311D4F">
    <w:pPr>
      <w:pStyle w:val="NoSpacing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303B6" w14:textId="77777777" w:rsidR="007A2A4F" w:rsidRDefault="007A2A4F" w:rsidP="000172E5">
      <w:pPr>
        <w:spacing w:after="0" w:line="240" w:lineRule="auto"/>
      </w:pPr>
      <w:r>
        <w:separator/>
      </w:r>
    </w:p>
  </w:footnote>
  <w:footnote w:type="continuationSeparator" w:id="0">
    <w:p w14:paraId="5DA87470" w14:textId="77777777" w:rsidR="007A2A4F" w:rsidRDefault="007A2A4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696"/>
      <w:gridCol w:w="7664"/>
    </w:tblGrid>
    <w:tr w:rsidR="009A07B6" w:rsidRPr="00B337A2" w14:paraId="6EED7274" w14:textId="77777777" w:rsidTr="00384B05">
      <w:trPr>
        <w:trHeight w:val="990"/>
      </w:trPr>
      <w:tc>
        <w:tcPr>
          <w:tcW w:w="1350" w:type="dxa"/>
          <w:vAlign w:val="center"/>
        </w:tcPr>
        <w:p w14:paraId="0E44427C" w14:textId="0E9E3D10" w:rsidR="00B337A2" w:rsidRPr="00B337A2" w:rsidRDefault="009A07B6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695DC086" wp14:editId="1C46D028">
                <wp:extent cx="1008459" cy="10477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7358" cy="1067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Corbel" w:eastAsia="Calibri" w:hAnsi="Corbel" w:cs="Times New Roman"/>
            <w:b/>
            <w:noProof/>
            <w:color w:val="731F1C"/>
            <w:sz w:val="44"/>
            <w:szCs w:val="24"/>
          </w:rPr>
          <w:id w:val="1035071668"/>
          <w:placeholder>
            <w:docPart w:val="E69CD724E7234EA7B0F96506562A3A9A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6BB73808" w14:textId="77777777" w:rsidR="00B337A2" w:rsidRPr="00B337A2" w:rsidRDefault="006145D8" w:rsidP="00B337A2">
              <w:pPr>
                <w:tabs>
                  <w:tab w:val="center" w:pos="4680"/>
                  <w:tab w:val="right" w:pos="9360"/>
                </w:tabs>
                <w:spacing w:after="0"/>
                <w:rPr>
                  <w:rFonts w:ascii="Corbel" w:eastAsia="Calibri" w:hAnsi="Corbel" w:cs="Times New Roman"/>
                  <w:b/>
                  <w:noProof/>
                  <w:color w:val="731F1C"/>
                  <w:sz w:val="44"/>
                  <w:szCs w:val="24"/>
                </w:rPr>
              </w:pPr>
              <w:r w:rsidRPr="009A07B6">
                <w:rPr>
                  <w:rStyle w:val="HeaderChar"/>
                  <w:color w:val="000000" w:themeColor="text1"/>
                </w:rPr>
                <w:t>Membership Form</w:t>
              </w:r>
            </w:p>
          </w:tc>
        </w:sdtContent>
      </w:sdt>
    </w:tr>
  </w:tbl>
  <w:p w14:paraId="264CCD8B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7B6"/>
    <w:rsid w:val="000172E5"/>
    <w:rsid w:val="00052382"/>
    <w:rsid w:val="0006568A"/>
    <w:rsid w:val="00076F0F"/>
    <w:rsid w:val="00084253"/>
    <w:rsid w:val="000D1F49"/>
    <w:rsid w:val="001727CA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70F25"/>
    <w:rsid w:val="007A2A4F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A07B6"/>
    <w:rsid w:val="009F619A"/>
    <w:rsid w:val="009F6DDE"/>
    <w:rsid w:val="00A370A8"/>
    <w:rsid w:val="00A55A51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41448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tt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69CD724E7234EA7B0F96506562A3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144CA-BA7B-477E-9807-F7E663D8D96D}"/>
      </w:docPartPr>
      <w:docPartBody>
        <w:p w:rsidR="00000000" w:rsidRDefault="003725C6">
          <w:pPr>
            <w:pStyle w:val="E69CD724E7234EA7B0F96506562A3A9A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22860878370640B48D8DD21DCBEE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495D4-31C2-48D2-9334-537B40948706}"/>
      </w:docPartPr>
      <w:docPartBody>
        <w:p w:rsidR="00000000" w:rsidRDefault="003725C6">
          <w:pPr>
            <w:pStyle w:val="22860878370640B48D8DD21DCBEE0BFC"/>
          </w:pPr>
          <w:r w:rsidRPr="006145D8">
            <w:t>First Name</w:t>
          </w:r>
        </w:p>
      </w:docPartBody>
    </w:docPart>
    <w:docPart>
      <w:docPartPr>
        <w:name w:val="2392EE8209384E27A715193B0C0D3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25472-2321-4432-9092-4356D4CDFA5C}"/>
      </w:docPartPr>
      <w:docPartBody>
        <w:p w:rsidR="00000000" w:rsidRDefault="003725C6">
          <w:pPr>
            <w:pStyle w:val="2392EE8209384E27A715193B0C0D33AC"/>
          </w:pPr>
          <w:r w:rsidRPr="006145D8">
            <w:t>Last Name</w:t>
          </w:r>
        </w:p>
      </w:docPartBody>
    </w:docPart>
    <w:docPart>
      <w:docPartPr>
        <w:name w:val="1C5714C88A0742FEA10BAAC1A6126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B7CC7-275E-4DCC-8966-A2A113A7D6E9}"/>
      </w:docPartPr>
      <w:docPartBody>
        <w:p w:rsidR="00000000" w:rsidRDefault="003725C6">
          <w:pPr>
            <w:pStyle w:val="1C5714C88A0742FEA10BAAC1A6126345"/>
          </w:pPr>
          <w:r w:rsidRPr="006145D8">
            <w:t>Cell Phone</w:t>
          </w:r>
        </w:p>
      </w:docPartBody>
    </w:docPart>
    <w:docPart>
      <w:docPartPr>
        <w:name w:val="4000B73865D64869B5A44C4954D46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40DDD-EBF4-4B97-BC0D-C9D50BD5B60D}"/>
      </w:docPartPr>
      <w:docPartBody>
        <w:p w:rsidR="00000000" w:rsidRDefault="003725C6">
          <w:pPr>
            <w:pStyle w:val="4000B73865D64869B5A44C4954D46AEC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5C6"/>
    <w:rsid w:val="0037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E69CD724E7234EA7B0F96506562A3A9A">
    <w:name w:val="E69CD724E7234EA7B0F96506562A3A9A"/>
  </w:style>
  <w:style w:type="paragraph" w:customStyle="1" w:styleId="22860878370640B48D8DD21DCBEE0BFC">
    <w:name w:val="22860878370640B48D8DD21DCBEE0BFC"/>
  </w:style>
  <w:style w:type="paragraph" w:customStyle="1" w:styleId="2392EE8209384E27A715193B0C0D33AC">
    <w:name w:val="2392EE8209384E27A715193B0C0D33AC"/>
  </w:style>
  <w:style w:type="paragraph" w:customStyle="1" w:styleId="1C5714C88A0742FEA10BAAC1A6126345">
    <w:name w:val="1C5714C88A0742FEA10BAAC1A6126345"/>
  </w:style>
  <w:style w:type="paragraph" w:customStyle="1" w:styleId="B568698E004E40619E2289DD78B41410">
    <w:name w:val="B568698E004E40619E2289DD78B41410"/>
  </w:style>
  <w:style w:type="paragraph" w:customStyle="1" w:styleId="4000B73865D64869B5A44C4954D46AEC">
    <w:name w:val="4000B73865D64869B5A44C4954D46AEC"/>
  </w:style>
  <w:style w:type="paragraph" w:customStyle="1" w:styleId="CABC74F5CB744DED88AB442A819B027D">
    <w:name w:val="CABC74F5CB744DED88AB442A819B027D"/>
  </w:style>
  <w:style w:type="paragraph" w:customStyle="1" w:styleId="320FF40AC4C6495180E025D9F7FC4CB4">
    <w:name w:val="320FF40AC4C6495180E025D9F7FC4CB4"/>
  </w:style>
  <w:style w:type="paragraph" w:customStyle="1" w:styleId="BF30189CE6DD459EB40A0C6C20E4FC5F">
    <w:name w:val="BF30189CE6DD459EB40A0C6C20E4FC5F"/>
  </w:style>
  <w:style w:type="paragraph" w:customStyle="1" w:styleId="DE4D2612C6DF4E53A0E383CA8C4B66BA">
    <w:name w:val="DE4D2612C6DF4E53A0E383CA8C4B66BA"/>
  </w:style>
  <w:style w:type="paragraph" w:customStyle="1" w:styleId="87F1D84FBB7C4FAB8F2BB1C9DAF24DA6">
    <w:name w:val="87F1D84FBB7C4FAB8F2BB1C9DAF24DA6"/>
  </w:style>
  <w:style w:type="paragraph" w:customStyle="1" w:styleId="6CF059F794DB4FCCA95C77A1CCA12F6D">
    <w:name w:val="6CF059F794DB4FCCA95C77A1CCA12F6D"/>
  </w:style>
  <w:style w:type="paragraph" w:customStyle="1" w:styleId="E252C72C15A04BA3A4D1FA07422D7347">
    <w:name w:val="E252C72C15A04BA3A4D1FA07422D73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2019-06-27T14:27:00Z</dcterms:created>
  <dcterms:modified xsi:type="dcterms:W3CDTF">2019-06-27T16:00:00Z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